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E8AB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</w:t>
      </w:r>
    </w:p>
    <w:p w14:paraId="2E8D3705">
      <w:pPr>
        <w:jc w:val="center"/>
        <w:rPr>
          <w:rFonts w:hint="eastAsia" w:ascii="黑体" w:eastAsia="黑体" w:cs="黑体"/>
          <w:sz w:val="36"/>
          <w:szCs w:val="36"/>
          <w:lang w:val="en-US" w:eastAsia="zh-CN"/>
        </w:rPr>
      </w:pPr>
      <w:r>
        <w:rPr>
          <w:rFonts w:hint="eastAsia" w:ascii="黑体" w:eastAsia="黑体" w:cs="黑体"/>
          <w:sz w:val="36"/>
          <w:szCs w:val="36"/>
          <w:lang w:val="en-US" w:eastAsia="zh-CN"/>
        </w:rPr>
        <w:t>软件工程学院2026年度优秀研究生（全日制）毕业生申请材料目录</w:t>
      </w:r>
    </w:p>
    <w:p w14:paraId="4D8ECEC7">
      <w:pPr>
        <w:jc w:val="center"/>
        <w:rPr>
          <w:rFonts w:hint="default" w:ascii="黑体" w:eastAsia="黑体" w:cs="黑体"/>
          <w:sz w:val="28"/>
          <w:szCs w:val="28"/>
          <w:u w:val="none"/>
          <w:lang w:val="en-US" w:eastAsia="zh-CN"/>
        </w:rPr>
      </w:pPr>
      <w:r>
        <w:rPr>
          <w:rFonts w:hint="eastAsia" w:ascii="黑体" w:eastAsia="黑体" w:cs="黑体"/>
          <w:sz w:val="28"/>
          <w:szCs w:val="28"/>
          <w:lang w:val="en-US" w:eastAsia="zh-CN"/>
        </w:rPr>
        <w:t>学号：</w:t>
      </w:r>
      <w:r>
        <w:rPr>
          <w:rFonts w:hint="eastAsia" w:ascii="黑体" w:eastAsia="黑体" w:cs="黑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 w:cs="黑体"/>
          <w:sz w:val="28"/>
          <w:szCs w:val="28"/>
          <w:u w:val="none"/>
          <w:lang w:val="en-US" w:eastAsia="zh-CN"/>
        </w:rPr>
        <w:t xml:space="preserve">  姓名：</w:t>
      </w:r>
      <w:r>
        <w:rPr>
          <w:rFonts w:hint="eastAsia" w:ascii="黑体" w:eastAsia="黑体" w:cs="黑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黑体"/>
          <w:sz w:val="28"/>
          <w:szCs w:val="28"/>
          <w:u w:val="none"/>
          <w:lang w:val="en-US" w:eastAsia="zh-CN"/>
        </w:rPr>
        <w:t xml:space="preserve">  申请类别（请勾选）：上海市优秀毕业生（ ）   校级优秀毕业生（ ）</w:t>
      </w:r>
    </w:p>
    <w:tbl>
      <w:tblPr>
        <w:tblStyle w:val="5"/>
        <w:tblW w:w="14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4352"/>
        <w:gridCol w:w="8085"/>
        <w:gridCol w:w="1040"/>
      </w:tblGrid>
      <w:tr w14:paraId="690F5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</w:tcPr>
          <w:p w14:paraId="5C4D64C6">
            <w:pPr>
              <w:jc w:val="center"/>
              <w:rPr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352" w:type="dxa"/>
          </w:tcPr>
          <w:p w14:paraId="7FD66D99">
            <w:pPr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材料名称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</w:rPr>
              <w:t>论文</w:t>
            </w:r>
            <w:r>
              <w:rPr>
                <w:rFonts w:hint="eastAsia"/>
                <w:lang w:val="en-US" w:eastAsia="zh-CN"/>
              </w:rPr>
              <w:t>发表、</w:t>
            </w:r>
            <w:r>
              <w:rPr>
                <w:rFonts w:hint="eastAsia"/>
              </w:rPr>
              <w:t>专业竞赛、</w:t>
            </w:r>
            <w:r>
              <w:rPr>
                <w:rFonts w:hint="eastAsia"/>
                <w:lang w:val="en-US" w:eastAsia="zh-CN"/>
              </w:rPr>
              <w:t>奖励荣誉、</w:t>
            </w:r>
            <w:r>
              <w:rPr>
                <w:rFonts w:hint="eastAsia"/>
              </w:rPr>
              <w:t>奖学金、专利发表情况等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8085" w:type="dxa"/>
          </w:tcPr>
          <w:p w14:paraId="44ED3964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详细情况</w:t>
            </w:r>
            <w:r>
              <w:rPr>
                <w:rFonts w:hint="eastAsia"/>
                <w:lang w:val="en-US" w:eastAsia="zh-CN"/>
              </w:rPr>
              <w:t>（论文请以参考文献格式填写；竞赛请写明本人是第几位参与人；专利等请写明实际进展）</w:t>
            </w:r>
          </w:p>
        </w:tc>
        <w:tc>
          <w:tcPr>
            <w:tcW w:w="1040" w:type="dxa"/>
          </w:tcPr>
          <w:p w14:paraId="1DB12422">
            <w:pPr>
              <w:jc w:val="center"/>
              <w:rPr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页数</w:t>
            </w:r>
            <w:r>
              <w:rPr>
                <w:rFonts w:hint="eastAsia"/>
                <w:lang w:val="en-US" w:eastAsia="zh-CN"/>
              </w:rPr>
              <w:t>（针对论文）</w:t>
            </w:r>
          </w:p>
        </w:tc>
      </w:tr>
      <w:tr w14:paraId="21C0A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</w:tcPr>
          <w:p w14:paraId="3C3871D5">
            <w:pPr>
              <w:rPr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352" w:type="dxa"/>
          </w:tcPr>
          <w:p w14:paraId="75D422DE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奖励荣誉</w:t>
            </w:r>
          </w:p>
        </w:tc>
        <w:tc>
          <w:tcPr>
            <w:tcW w:w="8085" w:type="dxa"/>
          </w:tcPr>
          <w:p w14:paraId="180B3E1A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华东师范大学优秀学生干部</w:t>
            </w:r>
          </w:p>
        </w:tc>
        <w:tc>
          <w:tcPr>
            <w:tcW w:w="1040" w:type="dxa"/>
          </w:tcPr>
          <w:p w14:paraId="084AA117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9C6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</w:tcPr>
          <w:p w14:paraId="6E0F85CB">
            <w:pPr>
              <w:rPr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352" w:type="dxa"/>
          </w:tcPr>
          <w:p w14:paraId="53BF4FD0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奖学金</w:t>
            </w:r>
          </w:p>
        </w:tc>
        <w:tc>
          <w:tcPr>
            <w:tcW w:w="8085" w:type="dxa"/>
          </w:tcPr>
          <w:p w14:paraId="6D60AE15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国家奖学金</w:t>
            </w:r>
          </w:p>
        </w:tc>
        <w:tc>
          <w:tcPr>
            <w:tcW w:w="1040" w:type="dxa"/>
          </w:tcPr>
          <w:p w14:paraId="0DD0BDD4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39EF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</w:tcPr>
          <w:p w14:paraId="0F5A49C2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2" w:type="dxa"/>
          </w:tcPr>
          <w:p w14:paraId="6A644B3E">
            <w:pPr>
              <w:rPr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8085" w:type="dxa"/>
          </w:tcPr>
          <w:p w14:paraId="7D66E36E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0" w:type="dxa"/>
          </w:tcPr>
          <w:p w14:paraId="25A2A5D8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B7E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</w:tcPr>
          <w:p w14:paraId="219AB978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2" w:type="dxa"/>
          </w:tcPr>
          <w:p w14:paraId="7B4DEF6B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85" w:type="dxa"/>
          </w:tcPr>
          <w:p w14:paraId="7AF38484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0" w:type="dxa"/>
          </w:tcPr>
          <w:p w14:paraId="4103DA99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17D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</w:tcPr>
          <w:p w14:paraId="72674A88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2" w:type="dxa"/>
          </w:tcPr>
          <w:p w14:paraId="204F96C8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85" w:type="dxa"/>
          </w:tcPr>
          <w:p w14:paraId="566DDFBC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0" w:type="dxa"/>
          </w:tcPr>
          <w:p w14:paraId="1ADD92FC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A3D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</w:tcPr>
          <w:p w14:paraId="7A98013B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2" w:type="dxa"/>
          </w:tcPr>
          <w:p w14:paraId="25DCDE37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85" w:type="dxa"/>
          </w:tcPr>
          <w:p w14:paraId="1F29A83A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0" w:type="dxa"/>
          </w:tcPr>
          <w:p w14:paraId="1E82B632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499C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</w:tcPr>
          <w:p w14:paraId="1E3CE915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2" w:type="dxa"/>
          </w:tcPr>
          <w:p w14:paraId="6D31A087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85" w:type="dxa"/>
          </w:tcPr>
          <w:p w14:paraId="14FD143F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0" w:type="dxa"/>
          </w:tcPr>
          <w:p w14:paraId="6F78AB4C">
            <w:pPr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0AF4AEE">
      <w:pPr>
        <w:rPr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（可自行续表）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CJK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rsids>
    <w:rsidRoot w:val="00000000"/>
    <w:rsid w:val="39D40CA2"/>
    <w:rsid w:val="676A15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94</Words>
  <Characters>204</Characters>
  <Lines>29</Lines>
  <Paragraphs>13</Paragraphs>
  <TotalTime>3</TotalTime>
  <ScaleCrop>false</ScaleCrop>
  <LinksUpToDate>false</LinksUpToDate>
  <CharactersWithSpaces>234</CharactersWithSpaces>
  <Application>WPS Office_12.1.0.25222_F1E327BC-269C-435d-A152-05C5408002CA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2026-03-25T05:26:20Z</dcterms:created>
  <dc:creator>123</dc:creator>
  <cp:lastModifiedBy>糊 糊</cp:lastModifiedBy>
  <dcterms:modified xsi:type="dcterms:W3CDTF">2026-03-25T05:34:50Z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eyJoZGlkIjoiMjRhYjU0NzM0YzgwMDdkMGU5NzIzYjAzZmJjZDc0ZmUiLCJ1c2VySWQiOiI1NjU0ODk1OTYifQ==</vt:lpwstr>
  </property>
  <property fmtid="{D5CDD505-2E9C-101B-9397-08002B2CF9AE}" pid="3" name="KSOProductBuildVer">
    <vt:lpwstr>2052-12.1.0.25222</vt:lpwstr>
  </property>
  <property fmtid="{D5CDD505-2E9C-101B-9397-08002B2CF9AE}" pid="4" name="ICV">
    <vt:lpwstr>9EEB8C20A0EC411FA8EAA492CCE8AA55_13</vt:lpwstr>
  </property>
</Properties>
</file>